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E9E3" w14:textId="77777777" w:rsidR="000F0386" w:rsidRDefault="00A64E9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работы отделения медицинской профилактики в выходные дни на 2025 год</w:t>
      </w:r>
    </w:p>
    <w:p w14:paraId="0B44972A" w14:textId="77777777" w:rsidR="000F0386" w:rsidRDefault="000F038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2410"/>
        <w:gridCol w:w="2832"/>
      </w:tblGrid>
      <w:tr w:rsidR="000F0386" w14:paraId="1B160E6D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67D6BC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5D824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1C1DB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6D42A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0F0386" w14:paraId="15298A93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3423CB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E056D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25.01.2025</w:t>
            </w:r>
          </w:p>
        </w:tc>
        <w:tc>
          <w:tcPr>
            <w:tcW w:w="241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308E8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08:00-15:42</w:t>
            </w:r>
          </w:p>
          <w:p w14:paraId="77E96BBE" w14:textId="77777777" w:rsidR="000F0386" w:rsidRDefault="000F0386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75275" w14:textId="77777777" w:rsidR="000F0386" w:rsidRDefault="00A64E9F">
            <w:pPr>
              <w:pStyle w:val="TableContents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Шадринск, Мальцевский тракт д.2, здание поликлиники, кабинет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14:paraId="6F8324D9" w14:textId="77777777" w:rsidR="000F0386" w:rsidRDefault="000F0386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386" w14:paraId="23154FEA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B5F90C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044C8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08.02.2025</w:t>
            </w: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B9D93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8DFFA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386" w14:paraId="236F7324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A79289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D5308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22.03.2025</w:t>
            </w: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73BC3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C8A39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386" w14:paraId="521CA3D8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A0FC08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16B1E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12.04.2025</w:t>
            </w: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717D1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9966C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386" w14:paraId="16E908E9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C683FD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257AD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24.05.2025</w:t>
            </w: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A6EB9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6982E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386" w14:paraId="52CBC99E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079137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A91CC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07.06.2025</w:t>
            </w: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7F608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67037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386" w14:paraId="055ADA12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0291DB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26822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12.07.2025</w:t>
            </w: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1B7A6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EFFDE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386" w14:paraId="7195527E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6C8B21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2395F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09.08.2025</w:t>
            </w: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FB6D2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570CE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386" w14:paraId="207E2D44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8AACCE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40638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13.09.2025</w:t>
            </w: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F72B3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02D7E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386" w14:paraId="745A5292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9B5229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BBB2D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11.10.2025</w:t>
            </w: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85D61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31647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386" w14:paraId="305C502F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1E8E65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99B5F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15.11.2025</w:t>
            </w: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A6DD1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3D0C0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386" w14:paraId="184E46D7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7CED6B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D139D" w14:textId="77777777" w:rsidR="000F0386" w:rsidRDefault="00A64E9F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06.12.2025</w:t>
            </w: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63D8A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037FE4" w14:textId="77777777" w:rsidR="000F0386" w:rsidRDefault="000F0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0066FF" w14:textId="77777777" w:rsidR="000F0386" w:rsidRDefault="000F0386">
      <w:pPr>
        <w:pStyle w:val="Standard"/>
        <w:jc w:val="center"/>
      </w:pPr>
    </w:p>
    <w:sectPr w:rsidR="000F038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4143D" w14:textId="77777777" w:rsidR="00A64E9F" w:rsidRDefault="00A64E9F">
      <w:r>
        <w:separator/>
      </w:r>
    </w:p>
  </w:endnote>
  <w:endnote w:type="continuationSeparator" w:id="0">
    <w:p w14:paraId="33BBB6ED" w14:textId="77777777" w:rsidR="00A64E9F" w:rsidRDefault="00A6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charset w:val="00"/>
    <w:family w:val="swiss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51BF4" w14:textId="77777777" w:rsidR="00A64E9F" w:rsidRDefault="00A64E9F">
      <w:r>
        <w:rPr>
          <w:color w:val="000000"/>
        </w:rPr>
        <w:separator/>
      </w:r>
    </w:p>
  </w:footnote>
  <w:footnote w:type="continuationSeparator" w:id="0">
    <w:p w14:paraId="43244A5D" w14:textId="77777777" w:rsidR="00A64E9F" w:rsidRDefault="00A64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F0386"/>
    <w:rsid w:val="00072A71"/>
    <w:rsid w:val="000F0386"/>
    <w:rsid w:val="00A6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09E1"/>
  <w15:docId w15:val="{F358B82E-BE2F-48C4-9421-86843262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Tahoma" w:hAnsi="Liberation Serif" w:cs="Noto Sans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ШколаДиабета</dc:creator>
  <cp:lastModifiedBy>User</cp:lastModifiedBy>
  <cp:revision>2</cp:revision>
  <dcterms:created xsi:type="dcterms:W3CDTF">2025-02-14T06:48:00Z</dcterms:created>
  <dcterms:modified xsi:type="dcterms:W3CDTF">2025-02-14T06:48:00Z</dcterms:modified>
</cp:coreProperties>
</file>